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6170"/>
            <wp:effectExtent l="0" t="0" r="5080" b="1143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6170"/>
            <wp:effectExtent l="0" t="0" r="5080" b="1143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6170"/>
            <wp:effectExtent l="0" t="0" r="5080" b="1143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6170"/>
            <wp:effectExtent l="0" t="0" r="5080" b="1143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6170"/>
            <wp:effectExtent l="0" t="0" r="5080" b="1143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6170"/>
            <wp:effectExtent l="0" t="0" r="5080" b="1143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6170"/>
            <wp:effectExtent l="0" t="0" r="5080" b="1143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6170"/>
            <wp:effectExtent l="0" t="0" r="5080" b="1143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6170"/>
            <wp:effectExtent l="0" t="0" r="5080" b="1143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177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58289A"/>
    <w:rsid w:val="1458289A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0000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2018-05-11T09:25:00Z</dcterms:created>
  <dc:creator>dell0000</dc:creator>
  <cp:lastModifiedBy>dell0000</cp:lastModifiedBy>
  <dcterms:modified xsi:type="dcterms:W3CDTF">2018-05-11T09:32:11Z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